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1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1"/>
        <w:gridCol w:w="3262"/>
        <w:gridCol w:w="538"/>
        <w:gridCol w:w="1259"/>
        <w:gridCol w:w="2563"/>
      </w:tblGrid>
      <w:tr w:rsidR="000172E5" w:rsidRPr="00637200" w14:paraId="13AA6083" w14:textId="77777777" w:rsidTr="00347362">
        <w:trPr>
          <w:trHeight w:val="170"/>
        </w:trPr>
        <w:tc>
          <w:tcPr>
            <w:tcW w:w="5000" w:type="pct"/>
            <w:gridSpan w:val="6"/>
            <w:shd w:val="clear" w:color="auto" w:fill="154F77" w:themeFill="accent2" w:themeFillTint="E6"/>
            <w:vAlign w:val="bottom"/>
          </w:tcPr>
          <w:p w14:paraId="18DA8EF1" w14:textId="76F2219C" w:rsidR="000172E5" w:rsidRPr="00637200" w:rsidRDefault="00A403B2" w:rsidP="00C50A85">
            <w:pPr>
              <w:pStyle w:val="Heading1"/>
              <w:ind w:left="-108"/>
              <w:outlineLvl w:val="0"/>
            </w:pPr>
            <w:bookmarkStart w:id="0" w:name="_GoBack"/>
            <w:bookmarkEnd w:id="0"/>
            <w:r w:rsidRPr="00C50A85">
              <w:rPr>
                <w:color w:val="FFFFFF" w:themeColor="background1"/>
              </w:rPr>
              <w:t xml:space="preserve">Personal </w:t>
            </w:r>
          </w:p>
        </w:tc>
      </w:tr>
      <w:tr w:rsidR="00347362" w:rsidRPr="00846B76" w14:paraId="78D47518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0A453478" w14:textId="2CC16495" w:rsidR="000172E5" w:rsidRPr="00637200" w:rsidRDefault="00A403B2" w:rsidP="00C50A85">
            <w:pPr>
              <w:pStyle w:val="NormalIndent"/>
              <w:ind w:left="-108"/>
            </w:pPr>
            <w:r>
              <w:t>Full Name</w:t>
            </w:r>
            <w:r w:rsidR="00C50A85">
              <w:t>:</w:t>
            </w:r>
          </w:p>
        </w:tc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14:paraId="1BFA9FE2" w14:textId="6F881686" w:rsidR="000172E5" w:rsidRPr="00846B76" w:rsidRDefault="000172E5" w:rsidP="00C50A85">
            <w:pPr>
              <w:ind w:left="-108"/>
            </w:pPr>
          </w:p>
        </w:tc>
      </w:tr>
      <w:tr w:rsidR="00347362" w:rsidRPr="00846B76" w14:paraId="51C27A7E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099D0B50" w14:textId="5A7B4880" w:rsidR="000172E5" w:rsidRPr="00637200" w:rsidRDefault="00C50A85" w:rsidP="00C50A85">
            <w:pPr>
              <w:pStyle w:val="NormalIndent"/>
              <w:ind w:left="-108"/>
            </w:pPr>
            <w:r>
              <w:t>Residential Address:</w:t>
            </w:r>
          </w:p>
        </w:tc>
        <w:tc>
          <w:tcPr>
            <w:tcW w:w="370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C7BD9F" w14:textId="4C9078DD" w:rsidR="00C50A85" w:rsidRPr="00846B76" w:rsidRDefault="00C50A85" w:rsidP="00C50A85">
            <w:pPr>
              <w:ind w:left="-108"/>
            </w:pPr>
          </w:p>
        </w:tc>
      </w:tr>
      <w:tr w:rsidR="00347362" w:rsidRPr="00846B76" w14:paraId="63DE7420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63060635" w14:textId="0543A357" w:rsidR="00A403B2" w:rsidRDefault="00C50A85" w:rsidP="00C50A85">
            <w:pPr>
              <w:pStyle w:val="NormalIndent"/>
              <w:ind w:left="-108"/>
            </w:pPr>
            <w:r>
              <w:t>Date of Birth:</w:t>
            </w:r>
          </w:p>
        </w:tc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29090D" w14:textId="77777777" w:rsidR="00A403B2" w:rsidRPr="00846B76" w:rsidRDefault="00A403B2" w:rsidP="00C50A85">
            <w:pPr>
              <w:ind w:left="-108"/>
            </w:pPr>
          </w:p>
        </w:tc>
        <w:tc>
          <w:tcPr>
            <w:tcW w:w="872" w:type="pct"/>
            <w:gridSpan w:val="2"/>
            <w:tcBorders>
              <w:top w:val="single" w:sz="4" w:space="0" w:color="auto"/>
            </w:tcBorders>
            <w:vAlign w:val="bottom"/>
          </w:tcPr>
          <w:p w14:paraId="364D23D8" w14:textId="77777777" w:rsidR="00A403B2" w:rsidRDefault="00A403B2" w:rsidP="00C50A85">
            <w:pPr>
              <w:ind w:left="-108"/>
            </w:pPr>
          </w:p>
        </w:tc>
        <w:tc>
          <w:tcPr>
            <w:tcW w:w="12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64F381" w14:textId="77777777" w:rsidR="00A403B2" w:rsidRPr="00846B76" w:rsidRDefault="00A403B2" w:rsidP="00C50A85">
            <w:pPr>
              <w:ind w:left="-108"/>
            </w:pPr>
          </w:p>
        </w:tc>
      </w:tr>
      <w:tr w:rsidR="00347362" w:rsidRPr="00846B76" w14:paraId="33E549A2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2CE205AC" w14:textId="521523EF" w:rsidR="000172E5" w:rsidRPr="00637200" w:rsidRDefault="00C50A85" w:rsidP="00C50A85">
            <w:pPr>
              <w:pStyle w:val="NormalIndent"/>
              <w:ind w:left="-108"/>
            </w:pPr>
            <w:r>
              <w:t>Partner Name:</w:t>
            </w:r>
          </w:p>
        </w:tc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005F6A" w14:textId="77777777" w:rsidR="000172E5" w:rsidRPr="00846B76" w:rsidRDefault="000172E5" w:rsidP="00C50A85">
            <w:pPr>
              <w:ind w:left="-108"/>
            </w:pPr>
          </w:p>
        </w:tc>
        <w:tc>
          <w:tcPr>
            <w:tcW w:w="872" w:type="pct"/>
            <w:gridSpan w:val="2"/>
            <w:tcBorders>
              <w:top w:val="single" w:sz="4" w:space="0" w:color="auto"/>
            </w:tcBorders>
            <w:vAlign w:val="bottom"/>
          </w:tcPr>
          <w:p w14:paraId="07594DBD" w14:textId="150854BD" w:rsidR="000172E5" w:rsidRDefault="000172E5" w:rsidP="00C50A85">
            <w:pPr>
              <w:ind w:left="-108"/>
            </w:pPr>
          </w:p>
        </w:tc>
        <w:tc>
          <w:tcPr>
            <w:tcW w:w="12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07F241" w14:textId="77777777" w:rsidR="000172E5" w:rsidRPr="00846B76" w:rsidRDefault="000172E5" w:rsidP="00C50A85">
            <w:pPr>
              <w:ind w:left="-108"/>
            </w:pPr>
          </w:p>
        </w:tc>
      </w:tr>
      <w:tr w:rsidR="00347362" w:rsidRPr="00846B76" w14:paraId="3F9F2539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75D1CEE8" w14:textId="2158A57F" w:rsidR="00A403B2" w:rsidRDefault="00C50A85" w:rsidP="00C50A85">
            <w:pPr>
              <w:pStyle w:val="NormalIndent"/>
              <w:ind w:left="-108"/>
            </w:pPr>
            <w:r>
              <w:t>Cell/</w:t>
            </w:r>
            <w:r w:rsidR="00B51FD8">
              <w:t>Home</w:t>
            </w:r>
            <w:r>
              <w:t xml:space="preserve"> Phone</w:t>
            </w:r>
            <w:r w:rsidR="00B51FD8">
              <w:t>:</w:t>
            </w:r>
          </w:p>
        </w:tc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FB9B03" w14:textId="77777777" w:rsidR="00A403B2" w:rsidRPr="00846B76" w:rsidRDefault="00A403B2" w:rsidP="00C50A85">
            <w:pPr>
              <w:ind w:left="-108"/>
            </w:pPr>
          </w:p>
        </w:tc>
        <w:tc>
          <w:tcPr>
            <w:tcW w:w="872" w:type="pct"/>
            <w:gridSpan w:val="2"/>
            <w:tcBorders>
              <w:top w:val="single" w:sz="4" w:space="0" w:color="auto"/>
            </w:tcBorders>
            <w:vAlign w:val="bottom"/>
          </w:tcPr>
          <w:p w14:paraId="2B7677F7" w14:textId="2136698B" w:rsidR="00A403B2" w:rsidRDefault="00C50A85" w:rsidP="00C50A85">
            <w:pPr>
              <w:ind w:left="-108"/>
            </w:pPr>
            <w:r>
              <w:t xml:space="preserve">  Work Phone</w:t>
            </w:r>
          </w:p>
        </w:tc>
        <w:tc>
          <w:tcPr>
            <w:tcW w:w="12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E50935" w14:textId="77777777" w:rsidR="00A403B2" w:rsidRPr="00846B76" w:rsidRDefault="00A403B2" w:rsidP="00C50A85">
            <w:pPr>
              <w:ind w:left="-108"/>
            </w:pPr>
          </w:p>
        </w:tc>
      </w:tr>
      <w:tr w:rsidR="00347362" w:rsidRPr="00846B76" w14:paraId="3051FBCE" w14:textId="77777777" w:rsidTr="00347362">
        <w:trPr>
          <w:trHeight w:val="170"/>
        </w:trPr>
        <w:sdt>
          <w:sdtPr>
            <w:id w:val="1334104394"/>
            <w:placeholder>
              <w:docPart w:val="80B753F9143947CFB50EBFEB029B4E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14:paraId="7E469128" w14:textId="77777777" w:rsidR="000172E5" w:rsidRPr="00637200" w:rsidRDefault="007147D7" w:rsidP="00C50A85">
                <w:pPr>
                  <w:pStyle w:val="NormalIndent"/>
                  <w:ind w:left="-108"/>
                </w:pPr>
                <w:r w:rsidRPr="00637200">
                  <w:t>Email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14:paraId="743BAC68" w14:textId="77777777" w:rsidR="000172E5" w:rsidRPr="00846B76" w:rsidRDefault="000172E5" w:rsidP="00C50A85">
            <w:pPr>
              <w:ind w:left="-108"/>
            </w:pPr>
          </w:p>
        </w:tc>
      </w:tr>
      <w:tr w:rsidR="000172E5" w:rsidRPr="00846B76" w14:paraId="332827F8" w14:textId="77777777" w:rsidTr="00347362">
        <w:trPr>
          <w:trHeight w:val="170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435E893" w14:textId="77777777" w:rsidR="000172E5" w:rsidRPr="00846B76" w:rsidRDefault="000172E5" w:rsidP="00C50A85">
            <w:pPr>
              <w:ind w:left="-108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F64AC69" w14:textId="77777777" w:rsidTr="00347362">
        <w:trPr>
          <w:trHeight w:val="170"/>
        </w:trPr>
        <w:tc>
          <w:tcPr>
            <w:tcW w:w="5000" w:type="pct"/>
            <w:gridSpan w:val="6"/>
            <w:shd w:val="clear" w:color="auto" w:fill="154F77" w:themeFill="accent2" w:themeFillTint="E6"/>
            <w:vAlign w:val="bottom"/>
          </w:tcPr>
          <w:p w14:paraId="26922365" w14:textId="7BDCBC8B" w:rsidR="000172E5" w:rsidRPr="00846B76" w:rsidRDefault="007B5EE4" w:rsidP="00C50A85">
            <w:pPr>
              <w:pStyle w:val="Heading1"/>
              <w:ind w:left="-108"/>
              <w:outlineLvl w:val="0"/>
            </w:pPr>
            <w:bookmarkStart w:id="1" w:name="_Hlk72701295"/>
            <w:r w:rsidRPr="00B51FD8">
              <w:rPr>
                <w:color w:val="FFFFFF" w:themeColor="background1"/>
              </w:rPr>
              <w:t>Business</w:t>
            </w:r>
            <w:r>
              <w:t xml:space="preserve"> </w:t>
            </w:r>
          </w:p>
        </w:tc>
      </w:tr>
      <w:bookmarkEnd w:id="1"/>
      <w:tr w:rsidR="00347362" w:rsidRPr="00846B76" w14:paraId="2F2D39FF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6437265D" w14:textId="15F53FD8" w:rsidR="000172E5" w:rsidRPr="00B51FD8" w:rsidRDefault="00B51FD8" w:rsidP="00C50A85">
            <w:pPr>
              <w:pStyle w:val="NormalIndent"/>
              <w:ind w:left="-108"/>
              <w:rPr>
                <w:sz w:val="26"/>
                <w:szCs w:val="26"/>
              </w:rPr>
            </w:pPr>
            <w:r w:rsidRPr="00B51FD8">
              <w:rPr>
                <w:sz w:val="26"/>
                <w:szCs w:val="26"/>
              </w:rPr>
              <w:t>Business Name/Former Employer if Retired:</w:t>
            </w:r>
          </w:p>
        </w:tc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14:paraId="32C79F0B" w14:textId="77777777" w:rsidR="000172E5" w:rsidRPr="00846B76" w:rsidRDefault="000172E5" w:rsidP="00C50A85">
            <w:pPr>
              <w:ind w:left="-108"/>
            </w:pPr>
          </w:p>
        </w:tc>
      </w:tr>
      <w:tr w:rsidR="00347362" w:rsidRPr="00846B76" w14:paraId="377BC1EE" w14:textId="77777777" w:rsidTr="00347362">
        <w:trPr>
          <w:trHeight w:val="170"/>
        </w:trPr>
        <w:tc>
          <w:tcPr>
            <w:tcW w:w="1291" w:type="pct"/>
            <w:vAlign w:val="bottom"/>
          </w:tcPr>
          <w:p w14:paraId="7516ACAC" w14:textId="3B2B2690" w:rsidR="000172E5" w:rsidRPr="00846B76" w:rsidRDefault="00B51FD8" w:rsidP="00C50A85">
            <w:pPr>
              <w:pStyle w:val="NormalIndent"/>
              <w:ind w:left="-108"/>
            </w:pPr>
            <w:r>
              <w:t>Position or Title:</w:t>
            </w:r>
          </w:p>
        </w:tc>
        <w:tc>
          <w:tcPr>
            <w:tcW w:w="370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EB35CE" w14:textId="77777777" w:rsidR="000172E5" w:rsidRPr="00846B76" w:rsidRDefault="000172E5" w:rsidP="00C50A85">
            <w:pPr>
              <w:ind w:left="-108"/>
            </w:pPr>
          </w:p>
        </w:tc>
      </w:tr>
      <w:tr w:rsidR="00DC0967" w:rsidRPr="00846B76" w14:paraId="481DD841" w14:textId="77777777" w:rsidTr="00DC0967">
        <w:trPr>
          <w:trHeight w:val="170"/>
        </w:trPr>
        <w:tc>
          <w:tcPr>
            <w:tcW w:w="1291" w:type="pct"/>
            <w:vAlign w:val="bottom"/>
          </w:tcPr>
          <w:p w14:paraId="59173DC0" w14:textId="517B1BC5" w:rsidR="00DC0967" w:rsidRDefault="00DC0967" w:rsidP="00C50A85">
            <w:pPr>
              <w:pStyle w:val="NormalIndent"/>
              <w:ind w:left="-108"/>
            </w:pPr>
            <w:bookmarkStart w:id="2" w:name="_Hlk72704091"/>
            <w:r>
              <w:t>Business Address:</w:t>
            </w:r>
          </w:p>
        </w:tc>
        <w:tc>
          <w:tcPr>
            <w:tcW w:w="370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A8DC71" w14:textId="77777777" w:rsidR="00DC0967" w:rsidRPr="00846B76" w:rsidRDefault="00DC0967" w:rsidP="00C50A85">
            <w:pPr>
              <w:ind w:left="-108"/>
            </w:pPr>
          </w:p>
        </w:tc>
      </w:tr>
      <w:bookmarkEnd w:id="2"/>
      <w:tr w:rsidR="00DC0967" w:rsidRPr="00846B76" w14:paraId="7270EE31" w14:textId="77777777" w:rsidTr="0007061C">
        <w:trPr>
          <w:trHeight w:val="170"/>
        </w:trPr>
        <w:tc>
          <w:tcPr>
            <w:tcW w:w="5000" w:type="pct"/>
            <w:gridSpan w:val="6"/>
            <w:vAlign w:val="bottom"/>
          </w:tcPr>
          <w:p w14:paraId="0EF54551" w14:textId="7F6BAF70" w:rsidR="00DC0967" w:rsidRPr="00846B76" w:rsidRDefault="00DC0967" w:rsidP="00C50A85">
            <w:pPr>
              <w:ind w:left="-108"/>
            </w:pPr>
            <w:r>
              <w:t>Were you a previous Rotarian with another club?</w:t>
            </w:r>
          </w:p>
        </w:tc>
      </w:tr>
      <w:tr w:rsidR="0007061C" w:rsidRPr="00846B76" w14:paraId="5A976EDA" w14:textId="77777777" w:rsidTr="0007061C">
        <w:trPr>
          <w:trHeight w:val="170"/>
        </w:trPr>
        <w:tc>
          <w:tcPr>
            <w:tcW w:w="5000" w:type="pct"/>
            <w:gridSpan w:val="6"/>
            <w:vAlign w:val="bottom"/>
          </w:tcPr>
          <w:p w14:paraId="28C64D7D" w14:textId="4BDEF511" w:rsidR="0007061C" w:rsidRDefault="0007061C" w:rsidP="0007061C">
            <w:pPr>
              <w:ind w:left="-108"/>
            </w:pPr>
            <w:r>
              <w:t xml:space="preserve">            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C96351" wp14:editId="35F3FE88">
                      <wp:extent cx="213360" cy="182880"/>
                      <wp:effectExtent l="0" t="0" r="15240" b="26670"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C70E246" w14:textId="77777777" w:rsidR="0007061C" w:rsidRDefault="0007061C" w:rsidP="000706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1C963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" o:spid="_x0000_s1026" type="#_x0000_t202" style="width:16.8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" fillcolor="white [3201]" strokecolor="black [3213]" strokeweight=".5pt">
                      <v:textbox>
                        <w:txbxContent>
                          <w:p w14:paraId="3C70E246" w14:textId="77777777" w:rsidR="0007061C" w:rsidRDefault="0007061C" w:rsidP="0007061C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t xml:space="preserve">    Yes</w:t>
            </w:r>
          </w:p>
        </w:tc>
      </w:tr>
      <w:tr w:rsidR="0007061C" w:rsidRPr="00846B76" w14:paraId="119103BF" w14:textId="77777777" w:rsidTr="0007061C">
        <w:trPr>
          <w:trHeight w:val="170"/>
        </w:trPr>
        <w:tc>
          <w:tcPr>
            <w:tcW w:w="1291" w:type="pct"/>
            <w:vAlign w:val="bottom"/>
          </w:tcPr>
          <w:p w14:paraId="1950D522" w14:textId="2670966A" w:rsidR="0007061C" w:rsidRDefault="0007061C" w:rsidP="0007061C">
            <w:pPr>
              <w:pStyle w:val="NormalIndent"/>
              <w:ind w:left="-108"/>
              <w:jc w:val="right"/>
            </w:pPr>
            <w:r>
              <w:t>Club Name:</w:t>
            </w:r>
          </w:p>
        </w:tc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14:paraId="4D0D4807" w14:textId="77777777" w:rsidR="0007061C" w:rsidRPr="00846B76" w:rsidRDefault="0007061C" w:rsidP="00EB3FA8">
            <w:pPr>
              <w:ind w:left="-108"/>
            </w:pPr>
          </w:p>
        </w:tc>
      </w:tr>
      <w:tr w:rsidR="0007061C" w:rsidRPr="00846B76" w14:paraId="46DA328D" w14:textId="77777777" w:rsidTr="0007061C">
        <w:trPr>
          <w:trHeight w:val="170"/>
        </w:trPr>
        <w:tc>
          <w:tcPr>
            <w:tcW w:w="1291" w:type="pct"/>
            <w:vAlign w:val="bottom"/>
          </w:tcPr>
          <w:p w14:paraId="2D3134AB" w14:textId="7AF5D72F" w:rsidR="0007061C" w:rsidRDefault="0007061C" w:rsidP="0007061C">
            <w:pPr>
              <w:pStyle w:val="NormalIndent"/>
              <w:ind w:left="-108"/>
              <w:jc w:val="right"/>
            </w:pPr>
            <w:r>
              <w:t>From:</w:t>
            </w:r>
          </w:p>
        </w:tc>
        <w:tc>
          <w:tcPr>
            <w:tcW w:w="18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6C55CF" w14:textId="77777777" w:rsidR="0007061C" w:rsidRPr="00846B76" w:rsidRDefault="0007061C" w:rsidP="0007061C"/>
        </w:tc>
        <w:tc>
          <w:tcPr>
            <w:tcW w:w="185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BE4E99" w14:textId="18C93B54" w:rsidR="0007061C" w:rsidRPr="00846B76" w:rsidRDefault="0007061C" w:rsidP="0007061C">
            <w:r>
              <w:t>To:</w:t>
            </w:r>
          </w:p>
        </w:tc>
      </w:tr>
      <w:tr w:rsidR="00347362" w:rsidRPr="00846B76" w14:paraId="1D47B222" w14:textId="77777777" w:rsidTr="00DC0967">
        <w:trPr>
          <w:trHeight w:val="170"/>
        </w:trPr>
        <w:tc>
          <w:tcPr>
            <w:tcW w:w="1291" w:type="pct"/>
            <w:vAlign w:val="bottom"/>
          </w:tcPr>
          <w:p w14:paraId="301713D6" w14:textId="6DD2264B" w:rsidR="000172E5" w:rsidRPr="00F46FB4" w:rsidRDefault="00F46FB4" w:rsidP="00C50A85">
            <w:pPr>
              <w:ind w:left="-108"/>
              <w:rPr>
                <w:rFonts w:asciiTheme="majorHAnsi" w:hAnsiTheme="majorHAnsi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7B1158" wp14:editId="7DABC72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99695</wp:posOffset>
                      </wp:positionV>
                      <wp:extent cx="213360" cy="182880"/>
                      <wp:effectExtent l="0" t="0" r="15240" b="2667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776EF5E" w14:textId="77777777" w:rsidR="00F46FB4" w:rsidRDefault="00F46FB4" w:rsidP="00F46FB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7B1158" id="Text Box 8" o:spid="_x0000_s1027" type="#_x0000_t202" style="position:absolute;left:0;text-align:left;margin-left:59.4pt;margin-top:7.85pt;width:16.8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" fillcolor="white [3201]" strokecolor="black [3213]" strokeweight=".5pt">
                      <v:textbox>
                        <w:txbxContent>
                          <w:p w14:paraId="6776EF5E" w14:textId="77777777" w:rsidR="00F46FB4" w:rsidRDefault="00F46FB4" w:rsidP="00F46F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  <w:sz w:val="8"/>
              </w:rPr>
              <w:t xml:space="preserve">                                                                                                     </w:t>
            </w:r>
            <w:r w:rsidR="00BB2D7E">
              <w:rPr>
                <w:rFonts w:asciiTheme="majorHAnsi" w:hAnsiTheme="majorHAnsi"/>
                <w:b/>
                <w:sz w:val="8"/>
              </w:rPr>
              <w:t xml:space="preserve">                 </w:t>
            </w:r>
            <w:r w:rsidRPr="00F46FB4">
              <w:rPr>
                <w:rFonts w:asciiTheme="majorHAnsi" w:hAnsiTheme="majorHAnsi"/>
                <w:bCs/>
              </w:rPr>
              <w:t>No</w:t>
            </w:r>
          </w:p>
        </w:tc>
        <w:tc>
          <w:tcPr>
            <w:tcW w:w="3709" w:type="pct"/>
            <w:gridSpan w:val="5"/>
            <w:vAlign w:val="bottom"/>
          </w:tcPr>
          <w:p w14:paraId="0060D13D" w14:textId="77777777" w:rsidR="000172E5" w:rsidRPr="00846B76" w:rsidRDefault="000172E5" w:rsidP="00C50A85">
            <w:pPr>
              <w:ind w:left="-108"/>
              <w:rPr>
                <w:rFonts w:asciiTheme="majorHAnsi" w:hAnsiTheme="majorHAnsi"/>
                <w:b/>
                <w:sz w:val="8"/>
              </w:rPr>
            </w:pPr>
          </w:p>
        </w:tc>
      </w:tr>
      <w:tr w:rsidR="00BB2D7E" w:rsidRPr="00846B76" w14:paraId="36534937" w14:textId="77777777" w:rsidTr="00347362">
        <w:trPr>
          <w:trHeight w:val="170"/>
        </w:trPr>
        <w:tc>
          <w:tcPr>
            <w:tcW w:w="5000" w:type="pct"/>
            <w:gridSpan w:val="6"/>
            <w:shd w:val="clear" w:color="auto" w:fill="154F77" w:themeFill="accent2" w:themeFillTint="E6"/>
            <w:vAlign w:val="bottom"/>
          </w:tcPr>
          <w:p w14:paraId="58685A0B" w14:textId="78912570" w:rsidR="00BB2D7E" w:rsidRPr="00846B76" w:rsidRDefault="002E03AE" w:rsidP="00EB3FA8">
            <w:pPr>
              <w:pStyle w:val="Heading1"/>
              <w:ind w:left="-108"/>
              <w:outlineLvl w:val="0"/>
            </w:pPr>
            <w:bookmarkStart w:id="3" w:name="_Hlk72702797"/>
            <w:r>
              <w:rPr>
                <w:color w:val="FFFFFF" w:themeColor="background1"/>
              </w:rPr>
              <w:t xml:space="preserve">Please provide </w:t>
            </w:r>
            <w:r w:rsidR="00EB21FB">
              <w:rPr>
                <w:color w:val="FFFFFF" w:themeColor="background1"/>
              </w:rPr>
              <w:t>career</w:t>
            </w:r>
            <w:r>
              <w:rPr>
                <w:color w:val="FFFFFF" w:themeColor="background1"/>
              </w:rPr>
              <w:t xml:space="preserve"> and personal background details that will enhance your contribution as a Rotarian:</w:t>
            </w:r>
          </w:p>
        </w:tc>
      </w:tr>
      <w:bookmarkEnd w:id="3"/>
      <w:tr w:rsidR="00347362" w:rsidRPr="00846B76" w14:paraId="5AA4A219" w14:textId="77777777" w:rsidTr="00347362">
        <w:trPr>
          <w:trHeight w:val="170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5C985292" w14:textId="77777777" w:rsidR="00347362" w:rsidRPr="00846B76" w:rsidRDefault="00347362" w:rsidP="002E03AE"/>
        </w:tc>
      </w:tr>
      <w:tr w:rsidR="00F46FB4" w:rsidRPr="00846B76" w14:paraId="11DF110B" w14:textId="77777777" w:rsidTr="00347362">
        <w:trPr>
          <w:trHeight w:val="170"/>
        </w:trPr>
        <w:tc>
          <w:tcPr>
            <w:tcW w:w="12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3DAF2E" w14:textId="77777777" w:rsidR="00F46FB4" w:rsidRDefault="00F46FB4" w:rsidP="00EB3FA8">
            <w:pPr>
              <w:pStyle w:val="NormalIndent"/>
              <w:ind w:left="-108"/>
            </w:pPr>
          </w:p>
        </w:tc>
        <w:tc>
          <w:tcPr>
            <w:tcW w:w="370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763514" w14:textId="77777777" w:rsidR="00F46FB4" w:rsidRPr="00846B76" w:rsidRDefault="00F46FB4" w:rsidP="00EB3FA8">
            <w:pPr>
              <w:ind w:left="-108"/>
            </w:pPr>
          </w:p>
        </w:tc>
      </w:tr>
      <w:tr w:rsidR="00587186" w:rsidRPr="00846B76" w14:paraId="6A6CA1E6" w14:textId="77777777" w:rsidTr="00347362">
        <w:trPr>
          <w:trHeight w:val="170"/>
        </w:trPr>
        <w:tc>
          <w:tcPr>
            <w:tcW w:w="5000" w:type="pct"/>
            <w:gridSpan w:val="6"/>
            <w:shd w:val="clear" w:color="auto" w:fill="154F77" w:themeFill="accent2" w:themeFillTint="E6"/>
            <w:vAlign w:val="bottom"/>
          </w:tcPr>
          <w:p w14:paraId="50DDDCCE" w14:textId="53CAD647" w:rsidR="00587186" w:rsidRPr="00846B76" w:rsidRDefault="00587186" w:rsidP="00EB3FA8">
            <w:pPr>
              <w:pStyle w:val="Heading1"/>
              <w:ind w:left="-108"/>
              <w:outlineLvl w:val="0"/>
            </w:pPr>
            <w:r>
              <w:rPr>
                <w:color w:val="FFFFFF" w:themeColor="background1"/>
              </w:rPr>
              <w:lastRenderedPageBreak/>
              <w:t>Continued from Page 1 (provide career and personal background to enhance contribution as a Rotarian):</w:t>
            </w:r>
          </w:p>
        </w:tc>
      </w:tr>
      <w:tr w:rsidR="00347362" w:rsidRPr="00846B76" w14:paraId="6C9C342E" w14:textId="77777777" w:rsidTr="00347362">
        <w:trPr>
          <w:trHeight w:val="17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C5F6DC" w14:textId="77777777" w:rsidR="00347362" w:rsidRPr="00846B76" w:rsidRDefault="00347362" w:rsidP="00EB3FA8">
            <w:pPr>
              <w:ind w:left="-108"/>
            </w:pPr>
          </w:p>
        </w:tc>
      </w:tr>
      <w:tr w:rsidR="00347362" w:rsidRPr="00846B76" w14:paraId="5AECBD8A" w14:textId="77777777" w:rsidTr="00347362">
        <w:trPr>
          <w:trHeight w:val="17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A6D957" w14:textId="77777777" w:rsidR="00347362" w:rsidRPr="00846B76" w:rsidRDefault="00347362" w:rsidP="00EB3FA8">
            <w:pPr>
              <w:ind w:left="-108"/>
            </w:pPr>
          </w:p>
        </w:tc>
      </w:tr>
      <w:tr w:rsidR="00347362" w:rsidRPr="00846B76" w14:paraId="12F671BF" w14:textId="77777777" w:rsidTr="00347362">
        <w:trPr>
          <w:trHeight w:val="17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F6AA76" w14:textId="77777777" w:rsidR="00347362" w:rsidRPr="00846B76" w:rsidRDefault="00347362" w:rsidP="00EB3FA8">
            <w:pPr>
              <w:ind w:left="-108"/>
            </w:pPr>
          </w:p>
        </w:tc>
      </w:tr>
      <w:tr w:rsidR="00347362" w:rsidRPr="00846B76" w14:paraId="67969102" w14:textId="77777777" w:rsidTr="00347362">
        <w:trPr>
          <w:trHeight w:val="170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83EFE2" w14:textId="77777777" w:rsidR="00347362" w:rsidRPr="00846B76" w:rsidRDefault="00347362" w:rsidP="00EB3FA8">
            <w:pPr>
              <w:ind w:left="-108"/>
            </w:pPr>
          </w:p>
        </w:tc>
      </w:tr>
      <w:tr w:rsidR="00EB21FB" w:rsidRPr="00846B76" w14:paraId="23A7951C" w14:textId="77777777" w:rsidTr="00347362">
        <w:trPr>
          <w:trHeight w:val="170"/>
        </w:trPr>
        <w:tc>
          <w:tcPr>
            <w:tcW w:w="5000" w:type="pct"/>
            <w:gridSpan w:val="6"/>
            <w:vAlign w:val="bottom"/>
          </w:tcPr>
          <w:p w14:paraId="4ABBDA03" w14:textId="7CDD8F50" w:rsidR="00EB21FB" w:rsidRPr="00846B76" w:rsidRDefault="00EB21FB" w:rsidP="00C50A85">
            <w:pPr>
              <w:ind w:left="-108"/>
            </w:pPr>
            <w:r>
              <w:t xml:space="preserve">I hereby certify that if accepted to Membership of the Rotary Club of Cranbrook Sunrise, that I as a Rotarian, will exemplify the Object of Rotary in all my daily contacts and will abide by the constitutional documents of Rotary International and the Club.  I agree to pay the annual dues in accordance with the bylaws of the Club. </w:t>
            </w:r>
          </w:p>
        </w:tc>
      </w:tr>
      <w:tr w:rsidR="00347362" w:rsidRPr="00846B76" w14:paraId="0412EFE0" w14:textId="77777777" w:rsidTr="00347362">
        <w:trPr>
          <w:trHeight w:val="170"/>
        </w:trPr>
        <w:tc>
          <w:tcPr>
            <w:tcW w:w="1301" w:type="pct"/>
            <w:gridSpan w:val="2"/>
            <w:tcBorders>
              <w:bottom w:val="single" w:sz="4" w:space="0" w:color="auto"/>
            </w:tcBorders>
            <w:vAlign w:val="bottom"/>
          </w:tcPr>
          <w:p w14:paraId="628972D4" w14:textId="42D06902" w:rsidR="000172E5" w:rsidRPr="00846B76" w:rsidRDefault="00496362" w:rsidP="00C50A85">
            <w:pPr>
              <w:ind w:left="-108"/>
            </w:pPr>
            <w:r>
              <w:t xml:space="preserve">Signature </w:t>
            </w:r>
          </w:p>
        </w:tc>
        <w:tc>
          <w:tcPr>
            <w:tcW w:w="3699" w:type="pct"/>
            <w:gridSpan w:val="4"/>
            <w:tcBorders>
              <w:bottom w:val="single" w:sz="4" w:space="0" w:color="auto"/>
            </w:tcBorders>
            <w:vAlign w:val="bottom"/>
          </w:tcPr>
          <w:p w14:paraId="4E072B3F" w14:textId="21B884AF" w:rsidR="000172E5" w:rsidRPr="00846B76" w:rsidRDefault="00496362" w:rsidP="00496362">
            <w:pPr>
              <w:ind w:left="2449"/>
            </w:pPr>
            <w:r>
              <w:t>Date:</w:t>
            </w:r>
          </w:p>
        </w:tc>
      </w:tr>
    </w:tbl>
    <w:p w14:paraId="65890BA3" w14:textId="50A90AC0" w:rsidR="000172E5" w:rsidRDefault="000172E5" w:rsidP="00637200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EE7B66" w:rsidRPr="00846B76" w14:paraId="7D001332" w14:textId="77777777" w:rsidTr="00EB3FA8">
        <w:trPr>
          <w:trHeight w:val="170"/>
        </w:trPr>
        <w:tc>
          <w:tcPr>
            <w:tcW w:w="5000" w:type="pct"/>
            <w:shd w:val="clear" w:color="auto" w:fill="154F77" w:themeFill="accent2" w:themeFillTint="E6"/>
            <w:vAlign w:val="bottom"/>
          </w:tcPr>
          <w:p w14:paraId="4B9061AD" w14:textId="517C34F6" w:rsidR="00EE7B66" w:rsidRPr="00846B76" w:rsidRDefault="00EE7B66" w:rsidP="00EB3FA8">
            <w:pPr>
              <w:pStyle w:val="Heading1"/>
              <w:ind w:left="-108"/>
              <w:outlineLvl w:val="0"/>
            </w:pPr>
            <w:r>
              <w:rPr>
                <w:color w:val="FFFFFF" w:themeColor="background1"/>
              </w:rPr>
              <w:t>Sponsor</w:t>
            </w:r>
          </w:p>
        </w:tc>
      </w:tr>
    </w:tbl>
    <w:p w14:paraId="59509D68" w14:textId="77777777" w:rsidR="00EE7B66" w:rsidRPr="00EE7B66" w:rsidRDefault="00EE7B66" w:rsidP="00EE7B66">
      <w:pPr>
        <w:rPr>
          <w:i/>
          <w:iCs/>
        </w:rPr>
      </w:pPr>
      <w:r w:rsidRPr="00EE7B66">
        <w:rPr>
          <w:i/>
          <w:iCs/>
        </w:rPr>
        <w:t>Sponsoring Rotarian must be a member in good standing of the Rotary Club of Cranbrook Sunrise and has known the potential member for more than 12 months.</w:t>
      </w:r>
    </w:p>
    <w:p w14:paraId="75B10BB7" w14:textId="3C98DA4A" w:rsidR="00EE7B66" w:rsidRPr="00EE7B66" w:rsidRDefault="00EE7B66" w:rsidP="00EE7B66">
      <w:pPr>
        <w:rPr>
          <w:u w:val="single"/>
        </w:rPr>
      </w:pPr>
      <w:r w:rsidRPr="00EE7B66">
        <w:t>Sponsor’s name, please print:</w:t>
      </w:r>
      <w:r>
        <w:t xml:space="preserve"> </w:t>
      </w:r>
      <w:r w:rsidRPr="00EE7B66">
        <w:t>__________________________________________________________</w:t>
      </w:r>
    </w:p>
    <w:p w14:paraId="46CEBAA2" w14:textId="3F07EF5E" w:rsidR="00EE7B66" w:rsidRPr="00EE7B66" w:rsidRDefault="00EE7B66" w:rsidP="00EE7B66">
      <w:r w:rsidRPr="00EE7B66">
        <w:t>Are you committed to ensuring that the applicant remains an engaged, active member of the club?</w:t>
      </w:r>
      <w:r>
        <w:t xml:space="preserve"> </w:t>
      </w:r>
      <w:r w:rsidRPr="00EE7B66">
        <w:rPr>
          <w:u w:val="single"/>
        </w:rPr>
        <w:t xml:space="preserve"> </w:t>
      </w:r>
      <w:r>
        <w:rPr>
          <w:u w:val="single"/>
        </w:rPr>
        <w:t>______________</w:t>
      </w:r>
    </w:p>
    <w:p w14:paraId="6D0AD76B" w14:textId="1376700D" w:rsidR="00EE7B66" w:rsidRDefault="00EE7B66" w:rsidP="00637200">
      <w:r w:rsidRPr="00EE7B66">
        <w:t>Sponsor’s Signature:</w:t>
      </w:r>
      <w:r w:rsidR="00587186">
        <w:t xml:space="preserve"> </w:t>
      </w:r>
      <w:r w:rsidRPr="00EE7B66">
        <w:t>______________________________</w:t>
      </w:r>
      <w:r>
        <w:t xml:space="preserve"> Date: </w:t>
      </w:r>
      <w:r w:rsidRPr="00EE7B66">
        <w:t>_________________</w:t>
      </w:r>
      <w:r>
        <w:t xml:space="preserve"> </w:t>
      </w:r>
    </w:p>
    <w:p w14:paraId="466CDC6A" w14:textId="1F49CB59" w:rsidR="00EE7B66" w:rsidRPr="0006568A" w:rsidRDefault="00EE7B66" w:rsidP="00637200">
      <w:r w:rsidRPr="00EE7B66">
        <w:rPr>
          <w:i/>
        </w:rPr>
        <w:t xml:space="preserve">If you have not known a member of the Rotary Club for longer than 12 months, </w:t>
      </w:r>
      <w:r w:rsidRPr="00EE7B66">
        <w:t>along with your completed application, please submit a complete curriculum vitae/resume and 2 letters of reference.</w:t>
      </w:r>
    </w:p>
    <w:sectPr w:rsidR="00EE7B66" w:rsidRPr="0006568A" w:rsidSect="00BB2D7E">
      <w:headerReference w:type="default" r:id="rId10"/>
      <w:footerReference w:type="default" r:id="rId11"/>
      <w:pgSz w:w="12240" w:h="15840" w:code="1"/>
      <w:pgMar w:top="271" w:right="1134" w:bottom="1134" w:left="113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02BC7" w14:textId="77777777" w:rsidR="00555455" w:rsidRDefault="00555455" w:rsidP="000172E5">
      <w:pPr>
        <w:spacing w:after="0" w:line="240" w:lineRule="auto"/>
      </w:pPr>
      <w:r>
        <w:separator/>
      </w:r>
    </w:p>
  </w:endnote>
  <w:endnote w:type="continuationSeparator" w:id="0">
    <w:p w14:paraId="415D35A5" w14:textId="77777777" w:rsidR="00555455" w:rsidRDefault="0055545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408FC9-4BAA-4576-8B63-65130471C08A}"/>
    <w:embedBold r:id="rId2" w:fontKey="{410574CC-CC04-4516-A6BC-10A5411CDEBA}"/>
    <w:embedItalic r:id="rId3" w:fontKey="{3CF3B035-0360-40AA-AE02-03CE7B5940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840550-6B55-4A77-962A-698C7C2C8B02}"/>
    <w:embedBold r:id="rId5" w:fontKey="{0C149A8A-2074-45F9-976D-B1CAE68BB8FC}"/>
    <w:embedItalic r:id="rId6" w:fontKey="{CAD9B8A7-64DD-4C58-BEA6-B8FF5373212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5233DD9D-EA1E-43DB-B686-7BE7BDD9DB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E8FA6A1-FAFD-4A14-8696-17EF9CA6D5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79002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7AB8299" w14:textId="4CEF93E0" w:rsidR="00587186" w:rsidRDefault="00587186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2F37B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2F37B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7798683F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ED21D" w14:textId="77777777" w:rsidR="00555455" w:rsidRDefault="00555455" w:rsidP="000172E5">
      <w:pPr>
        <w:spacing w:after="0" w:line="240" w:lineRule="auto"/>
      </w:pPr>
      <w:r>
        <w:separator/>
      </w:r>
    </w:p>
  </w:footnote>
  <w:footnote w:type="continuationSeparator" w:id="0">
    <w:p w14:paraId="1D402684" w14:textId="77777777" w:rsidR="00555455" w:rsidRDefault="0055545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124"/>
      <w:gridCol w:w="5848"/>
    </w:tblGrid>
    <w:tr w:rsidR="00B337A2" w:rsidRPr="00637200" w14:paraId="0C977B66" w14:textId="77777777" w:rsidTr="00BB2D7E">
      <w:trPr>
        <w:trHeight w:val="1000"/>
      </w:trPr>
      <w:tc>
        <w:tcPr>
          <w:tcW w:w="1350" w:type="dxa"/>
          <w:vAlign w:val="center"/>
        </w:tcPr>
        <w:p w14:paraId="4A95B0ED" w14:textId="487B74EC" w:rsidR="00B337A2" w:rsidRPr="00637200" w:rsidRDefault="00A403B2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43415115" wp14:editId="50A3714B">
                <wp:extent cx="2482127" cy="980440"/>
                <wp:effectExtent l="0" t="0" r="0" b="0"/>
                <wp:docPr id="77" name="Picture 7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693" cy="988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BB151AE" w14:textId="60C84BB6" w:rsidR="00B337A2" w:rsidRPr="00637200" w:rsidRDefault="00C50A85" w:rsidP="00637200">
          <w:pPr>
            <w:pStyle w:val="Header"/>
          </w:pPr>
          <w:r>
            <w:rPr>
              <w:color w:val="154F77" w:themeColor="accent2" w:themeTint="E6"/>
            </w:rPr>
            <w:t xml:space="preserve">New </w:t>
          </w:r>
          <w:r w:rsidR="00A403B2" w:rsidRPr="00A403B2">
            <w:rPr>
              <w:color w:val="154F77" w:themeColor="accent2" w:themeTint="E6"/>
            </w:rPr>
            <w:t>Membership Application</w:t>
          </w:r>
        </w:p>
      </w:tc>
    </w:tr>
  </w:tbl>
  <w:p w14:paraId="2A659CD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B2"/>
    <w:rsid w:val="000172E5"/>
    <w:rsid w:val="00046867"/>
    <w:rsid w:val="00052382"/>
    <w:rsid w:val="0006568A"/>
    <w:rsid w:val="0007061C"/>
    <w:rsid w:val="00076F0F"/>
    <w:rsid w:val="00084253"/>
    <w:rsid w:val="000D1F49"/>
    <w:rsid w:val="001727CA"/>
    <w:rsid w:val="001800AB"/>
    <w:rsid w:val="002C56E6"/>
    <w:rsid w:val="002E03AE"/>
    <w:rsid w:val="002F37B1"/>
    <w:rsid w:val="0030046F"/>
    <w:rsid w:val="00311D4F"/>
    <w:rsid w:val="0034390E"/>
    <w:rsid w:val="00344849"/>
    <w:rsid w:val="00347362"/>
    <w:rsid w:val="00361E11"/>
    <w:rsid w:val="003769BA"/>
    <w:rsid w:val="003F0847"/>
    <w:rsid w:val="0040090B"/>
    <w:rsid w:val="0046302A"/>
    <w:rsid w:val="00487D2D"/>
    <w:rsid w:val="00496362"/>
    <w:rsid w:val="004D5D62"/>
    <w:rsid w:val="005112D0"/>
    <w:rsid w:val="00555455"/>
    <w:rsid w:val="00577E06"/>
    <w:rsid w:val="00583334"/>
    <w:rsid w:val="00587186"/>
    <w:rsid w:val="005A3BF7"/>
    <w:rsid w:val="005F2035"/>
    <w:rsid w:val="005F7990"/>
    <w:rsid w:val="006145D8"/>
    <w:rsid w:val="00637200"/>
    <w:rsid w:val="0063739C"/>
    <w:rsid w:val="007147D7"/>
    <w:rsid w:val="00770F25"/>
    <w:rsid w:val="007800A0"/>
    <w:rsid w:val="007A35A8"/>
    <w:rsid w:val="007B0A85"/>
    <w:rsid w:val="007B5EE4"/>
    <w:rsid w:val="007C6A52"/>
    <w:rsid w:val="0082043E"/>
    <w:rsid w:val="00846B76"/>
    <w:rsid w:val="0087550F"/>
    <w:rsid w:val="008E203A"/>
    <w:rsid w:val="0091229C"/>
    <w:rsid w:val="00931427"/>
    <w:rsid w:val="00940E73"/>
    <w:rsid w:val="0098597D"/>
    <w:rsid w:val="009F619A"/>
    <w:rsid w:val="009F6DDE"/>
    <w:rsid w:val="00A370A8"/>
    <w:rsid w:val="00A403B2"/>
    <w:rsid w:val="00B337A2"/>
    <w:rsid w:val="00B51FD8"/>
    <w:rsid w:val="00BB2D7E"/>
    <w:rsid w:val="00BD4753"/>
    <w:rsid w:val="00BD5CB1"/>
    <w:rsid w:val="00BE62EE"/>
    <w:rsid w:val="00C003BA"/>
    <w:rsid w:val="00C4602F"/>
    <w:rsid w:val="00C46878"/>
    <w:rsid w:val="00C50A85"/>
    <w:rsid w:val="00C6231D"/>
    <w:rsid w:val="00CA1EAF"/>
    <w:rsid w:val="00CB4A51"/>
    <w:rsid w:val="00CD4532"/>
    <w:rsid w:val="00CD47B0"/>
    <w:rsid w:val="00CE6104"/>
    <w:rsid w:val="00CE7918"/>
    <w:rsid w:val="00D16163"/>
    <w:rsid w:val="00DB3FAD"/>
    <w:rsid w:val="00DC0967"/>
    <w:rsid w:val="00DC71EC"/>
    <w:rsid w:val="00E61C09"/>
    <w:rsid w:val="00EB21FB"/>
    <w:rsid w:val="00EB3B58"/>
    <w:rsid w:val="00EC7359"/>
    <w:rsid w:val="00EE3054"/>
    <w:rsid w:val="00EE7B66"/>
    <w:rsid w:val="00F00606"/>
    <w:rsid w:val="00F01256"/>
    <w:rsid w:val="00F46FB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BF6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E7B66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0B753F9143947CFB50EBFEB029B4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1610A-5AB8-459D-A538-0C32C3F35ABD}"/>
      </w:docPartPr>
      <w:docPartBody>
        <w:p w:rsidR="00F02556" w:rsidRDefault="00127B34">
          <w:pPr>
            <w:pStyle w:val="80B753F9143947CFB50EBFEB029B4E4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EA"/>
    <w:rsid w:val="00127B34"/>
    <w:rsid w:val="00B2324F"/>
    <w:rsid w:val="00ED66EA"/>
    <w:rsid w:val="00F0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7B0BAB26CD9C40F6A8F19653482E467F">
    <w:name w:val="7B0BAB26CD9C40F6A8F19653482E467F"/>
  </w:style>
  <w:style w:type="paragraph" w:customStyle="1" w:styleId="7D2A76E649144ADA8A1F640A903EBEF1">
    <w:name w:val="7D2A76E649144ADA8A1F640A903EBEF1"/>
  </w:style>
  <w:style w:type="paragraph" w:customStyle="1" w:styleId="861B4E65FB45465F8EA5C31BD923DA8A">
    <w:name w:val="861B4E65FB45465F8EA5C31BD923DA8A"/>
  </w:style>
  <w:style w:type="paragraph" w:customStyle="1" w:styleId="1EABAAF83FDA481F9A229054F2A87C4A">
    <w:name w:val="1EABAAF83FDA481F9A229054F2A87C4A"/>
  </w:style>
  <w:style w:type="paragraph" w:customStyle="1" w:styleId="45E8C03DFEB74243B592F9FF61D64439">
    <w:name w:val="45E8C03DFEB74243B592F9FF61D64439"/>
  </w:style>
  <w:style w:type="paragraph" w:customStyle="1" w:styleId="80B753F9143947CFB50EBFEB029B4E48">
    <w:name w:val="80B753F9143947CFB50EBFEB029B4E48"/>
  </w:style>
  <w:style w:type="paragraph" w:customStyle="1" w:styleId="68912C72436A4D6AB46EEA1263BF2F3C">
    <w:name w:val="68912C72436A4D6AB46EEA1263BF2F3C"/>
  </w:style>
  <w:style w:type="paragraph" w:customStyle="1" w:styleId="1257AC0A62364B969115609A3C16268B">
    <w:name w:val="1257AC0A62364B969115609A3C16268B"/>
  </w:style>
  <w:style w:type="paragraph" w:customStyle="1" w:styleId="E819CCDC844D44A894E9588E6337466B">
    <w:name w:val="E819CCDC844D44A894E9588E6337466B"/>
  </w:style>
  <w:style w:type="paragraph" w:customStyle="1" w:styleId="305126A8B55E4D6D94EF8951D0DA50D8">
    <w:name w:val="305126A8B55E4D6D94EF8951D0DA50D8"/>
  </w:style>
  <w:style w:type="paragraph" w:customStyle="1" w:styleId="6805B58F50634F7EBDD0C346904A15EF">
    <w:name w:val="6805B58F50634F7EBDD0C346904A15EF"/>
  </w:style>
  <w:style w:type="paragraph" w:customStyle="1" w:styleId="1120ED0D41CF4D2197E28CA9F1F3B500">
    <w:name w:val="1120ED0D41CF4D2197E28CA9F1F3B500"/>
  </w:style>
  <w:style w:type="paragraph" w:customStyle="1" w:styleId="8BF2AA74622D46AEBC23F0CB65D9C7B6">
    <w:name w:val="8BF2AA74622D46AEBC23F0CB65D9C7B6"/>
  </w:style>
  <w:style w:type="paragraph" w:customStyle="1" w:styleId="FE9110867DB54EC7966ABA3A778F5EF7">
    <w:name w:val="FE9110867DB54EC7966ABA3A778F5EF7"/>
    <w:rsid w:val="00ED66EA"/>
  </w:style>
  <w:style w:type="paragraph" w:customStyle="1" w:styleId="30C1A16056CC47F895DC0C382AFE4F9C">
    <w:name w:val="30C1A16056CC47F895DC0C382AFE4F9C"/>
    <w:rsid w:val="00ED66EA"/>
  </w:style>
  <w:style w:type="paragraph" w:customStyle="1" w:styleId="2C107D73706E402A81958A203F990A26">
    <w:name w:val="2C107D73706E402A81958A203F990A26"/>
    <w:rsid w:val="00ED6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2024-02-07T21:26:00Z</dcterms:created>
  <dcterms:modified xsi:type="dcterms:W3CDTF">2024-02-07T21:26:00Z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